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862" w:rsidRDefault="00637D2F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029325" cy="3486149"/>
            <wp:effectExtent l="0" t="0" r="9525" b="1"/>
            <wp:docPr id="1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861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7862" w:rsidRDefault="00FA7862"/>
    <w:p w:rsidR="00FA7862" w:rsidRDefault="00FA7862"/>
    <w:p w:rsidR="00FA7862" w:rsidRDefault="00637D2F">
      <w:r>
        <w:rPr>
          <w:noProof/>
          <w:lang w:eastAsia="pl-PL"/>
        </w:rPr>
        <w:drawing>
          <wp:inline distT="0" distB="0" distL="0" distR="0">
            <wp:extent cx="5972175" cy="3571874"/>
            <wp:effectExtent l="0" t="0" r="9525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718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7862" w:rsidRDefault="00FA7862"/>
    <w:p w:rsidR="00FA7862" w:rsidRDefault="00637D2F">
      <w:r>
        <w:rPr>
          <w:noProof/>
          <w:lang w:eastAsia="pl-PL"/>
        </w:rPr>
        <w:lastRenderedPageBreak/>
        <w:drawing>
          <wp:inline distT="0" distB="0" distL="0" distR="0">
            <wp:extent cx="5969733" cy="3442533"/>
            <wp:effectExtent l="0" t="0" r="0" b="5517"/>
            <wp:docPr id="3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733" cy="34425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A7862" w:rsidRDefault="00FA7862"/>
    <w:p w:rsidR="00FA7862" w:rsidRDefault="00FA7862"/>
    <w:p w:rsidR="00FA7862" w:rsidRDefault="00FA7862"/>
    <w:p w:rsidR="00FA7862" w:rsidRDefault="00FA7862"/>
    <w:p w:rsidR="00FA7862" w:rsidRDefault="00FA7862"/>
    <w:p w:rsidR="00FA7862" w:rsidRDefault="00637D2F">
      <w:r>
        <w:rPr>
          <w:noProof/>
          <w:lang w:eastAsia="pl-PL"/>
        </w:rPr>
        <w:drawing>
          <wp:inline distT="0" distB="0" distL="0" distR="0">
            <wp:extent cx="6036996" cy="2918362"/>
            <wp:effectExtent l="0" t="0" r="1854" b="0"/>
            <wp:docPr id="4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996" cy="2918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FA7862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D2F" w:rsidRDefault="00637D2F">
      <w:pPr>
        <w:spacing w:after="0" w:line="240" w:lineRule="auto"/>
      </w:pPr>
      <w:r>
        <w:separator/>
      </w:r>
    </w:p>
  </w:endnote>
  <w:endnote w:type="continuationSeparator" w:id="0">
    <w:p w:rsidR="00637D2F" w:rsidRDefault="00637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D2F" w:rsidRDefault="00637D2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37D2F" w:rsidRDefault="00637D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FA7862"/>
    <w:rsid w:val="00371CF8"/>
    <w:rsid w:val="00637D2F"/>
    <w:rsid w:val="00FA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3983CA-0FF6-4FDF-8963-125FF8E4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dc:description/>
  <cp:lastModifiedBy>uzytkownik</cp:lastModifiedBy>
  <cp:revision>2</cp:revision>
  <dcterms:created xsi:type="dcterms:W3CDTF">2022-09-05T12:44:00Z</dcterms:created>
  <dcterms:modified xsi:type="dcterms:W3CDTF">2022-09-05T12:44:00Z</dcterms:modified>
</cp:coreProperties>
</file>