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DD1" w:rsidRDefault="001A0E37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3538334" cy="1908553"/>
            <wp:effectExtent l="0" t="0" r="4966" b="0"/>
            <wp:docPr id="1" name="Obraz 1" descr="https://czystepowietrze.gov.pl/wp-content/uploads/2021/03/Logo-C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8334" cy="19085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3965313" cy="1457462"/>
            <wp:effectExtent l="0" t="0" r="0" b="9388"/>
            <wp:docPr id="2" name="Obraz 3" descr="C:\Users\uzytkownik\Desktop\CZYSTE POWIETRZE ULOTKI ITP\logo_ugwg_cmy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5313" cy="14574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6DD1" w:rsidRDefault="00196DD1"/>
    <w:p w:rsidR="00196DD1" w:rsidRDefault="001A0E37">
      <w:pPr>
        <w:jc w:val="center"/>
        <w:rPr>
          <w:rFonts w:ascii="Arial Black" w:hAnsi="Arial Black"/>
          <w:color w:val="00B0F0"/>
          <w:sz w:val="48"/>
          <w:szCs w:val="48"/>
          <w14:shadow w14:blurRad="12623" w14:dist="37630" w14:dir="2700000" w14:sx="100000" w14:sy="100000" w14:kx="0" w14:ky="0" w14:algn="b">
            <w14:srgbClr w14:val="4472C4"/>
          </w14:shadow>
        </w:rPr>
      </w:pPr>
      <w:r>
        <w:rPr>
          <w:rFonts w:ascii="Arial Black" w:hAnsi="Arial Black"/>
          <w:color w:val="00B0F0"/>
          <w:sz w:val="48"/>
          <w:szCs w:val="48"/>
          <w14:shadow w14:blurRad="12623" w14:dist="37630" w14:dir="2700000" w14:sx="100000" w14:sy="100000" w14:kx="0" w14:ky="0" w14:algn="b">
            <w14:srgbClr w14:val="4472C4"/>
          </w14:shadow>
        </w:rPr>
        <w:t xml:space="preserve">PROGRAM PRIORYTETOWY ,,CZYSTE POWIETRZE” </w:t>
      </w:r>
    </w:p>
    <w:p w:rsidR="00196DD1" w:rsidRDefault="001A0E37">
      <w:pPr>
        <w:rPr>
          <w:b/>
          <w:color w:val="000000"/>
          <w:sz w:val="36"/>
          <w:szCs w:val="36"/>
          <w14:shadow w14:blurRad="50749" w14:dist="38036" w14:dir="5400000" w14:sx="100000" w14:sy="100000" w14:kx="0" w14:ky="0" w14:algn="b">
            <w14:srgbClr w14:val="000000"/>
          </w14:shadow>
        </w:rPr>
      </w:pPr>
      <w:r>
        <w:rPr>
          <w:b/>
          <w:color w:val="000000"/>
          <w:sz w:val="36"/>
          <w:szCs w:val="36"/>
          <w14:shadow w14:blurRad="50749" w14:dist="38036" w14:dir="5400000" w14:sx="100000" w14:sy="100000" w14:kx="0" w14:ky="0" w14:algn="b">
            <w14:srgbClr w14:val="000000"/>
          </w14:shadow>
        </w:rPr>
        <w:t>NA TERENIE GMINY WADOWICE GÓRNE  NA DZIEŃ 30.09.2022 R.:</w:t>
      </w:r>
    </w:p>
    <w:p w:rsidR="00196DD1" w:rsidRDefault="001A0E37">
      <w:r>
        <w:rPr>
          <w:color w:val="000000"/>
          <w:sz w:val="28"/>
          <w:szCs w:val="28"/>
          <w14:shadow w14:blurRad="38036" w14:dist="18745" w14:dir="2700000" w14:sx="100000" w14:sy="100000" w14:kx="0" w14:ky="0" w14:algn="b">
            <w14:srgbClr w14:val="000000"/>
          </w14:shadow>
        </w:rPr>
        <w:t xml:space="preserve">-  ZŁOŻONO  124 WNIOSKI O </w:t>
      </w:r>
      <w:r>
        <w:rPr>
          <w:color w:val="000000"/>
          <w:sz w:val="28"/>
          <w:szCs w:val="28"/>
          <w14:shadow w14:blurRad="38036" w14:dist="18745" w14:dir="2700000" w14:sx="100000" w14:sy="100000" w14:kx="0" w14:ky="0" w14:algn="b">
            <w14:srgbClr w14:val="000000"/>
          </w14:shadow>
        </w:rPr>
        <w:t>DOFINANSOWANIE W RAMACH PROGRAMU PRIORYTETOWEGO ,,CZYSTE POWIETRZE”,</w:t>
      </w:r>
    </w:p>
    <w:p w:rsidR="00196DD1" w:rsidRDefault="001A0E37">
      <w:r>
        <w:rPr>
          <w:color w:val="000000"/>
          <w:sz w:val="28"/>
          <w:szCs w:val="28"/>
          <w14:shadow w14:blurRad="38036" w14:dist="18745" w14:dir="2700000" w14:sx="100000" w14:sy="100000" w14:kx="0" w14:ky="0" w14:algn="b">
            <w14:srgbClr w14:val="000000"/>
          </w14:shadow>
        </w:rPr>
        <w:t>-  ZAWARTO 114 UMÓW O DOFINANSOWANIE,</w:t>
      </w:r>
    </w:p>
    <w:p w:rsidR="00196DD1" w:rsidRDefault="001A0E37">
      <w:r>
        <w:rPr>
          <w:color w:val="000000"/>
          <w:sz w:val="28"/>
          <w:szCs w:val="28"/>
          <w14:shadow w14:blurRad="38036" w14:dist="18745" w14:dir="2700000" w14:sx="100000" w14:sy="100000" w14:kx="0" w14:ky="0" w14:algn="b">
            <w14:srgbClr w14:val="000000"/>
          </w14:shadow>
        </w:rPr>
        <w:t xml:space="preserve">-  WYPŁACONO 75 DOFINANSOWAŃ NA ŁĄCZNĄ KWOTĘ </w:t>
      </w:r>
      <w:r>
        <w:rPr>
          <w:b/>
          <w:color w:val="000000"/>
          <w:sz w:val="28"/>
          <w:szCs w:val="28"/>
          <w:u w:val="single"/>
          <w14:shadow w14:blurRad="38036" w14:dist="18745" w14:dir="2700000" w14:sx="100000" w14:sy="100000" w14:kx="0" w14:ky="0" w14:algn="b">
            <w14:srgbClr w14:val="000000"/>
          </w14:shadow>
        </w:rPr>
        <w:t>1 043 381,25 ZŁ,</w:t>
      </w:r>
    </w:p>
    <w:p w:rsidR="00196DD1" w:rsidRDefault="001A0E37">
      <w:r>
        <w:rPr>
          <w:color w:val="000000"/>
          <w:sz w:val="28"/>
          <w:szCs w:val="28"/>
          <w14:shadow w14:blurRad="38036" w14:dist="18745" w14:dir="2700000" w14:sx="100000" w14:sy="100000" w14:kx="0" w14:ky="0" w14:algn="b">
            <w14:srgbClr w14:val="000000"/>
          </w14:shadow>
        </w:rPr>
        <w:t>- ZREALIZOWANO W CAŁOŚCI 58 ZADAŃ W RAMACH PROGRAMU PRIORYTETOWEGO ,,CZYSTE POWIETRZE”.</w:t>
      </w:r>
    </w:p>
    <w:p w:rsidR="00196DD1" w:rsidRDefault="00196DD1">
      <w:pPr>
        <w:rPr>
          <w:b/>
          <w:color w:val="000000"/>
          <w:sz w:val="28"/>
          <w:szCs w:val="28"/>
          <w14:shadow w14:blurRad="50749" w14:dist="38036" w14:dir="5400000" w14:sx="100000" w14:sy="100000" w14:kx="0" w14:ky="0" w14:algn="b">
            <w14:srgbClr w14:val="000000"/>
          </w14:shadow>
        </w:rPr>
      </w:pPr>
    </w:p>
    <w:p w:rsidR="00196DD1" w:rsidRDefault="001A0E37">
      <w:r>
        <w:rPr>
          <w:noProof/>
          <w:lang w:eastAsia="pl-PL"/>
        </w:rPr>
        <w:drawing>
          <wp:inline distT="0" distB="0" distL="0" distR="0">
            <wp:extent cx="1839242" cy="908886"/>
            <wp:effectExtent l="0" t="0" r="8608" b="5514"/>
            <wp:docPr id="3" name="Obraz 6" descr="Zobacz obraz źródłow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242" cy="9088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14:shadow w14:blurRad="50749" w14:dist="38036" w14:dir="5400000" w14:sx="100000" w14:sy="100000" w14:kx="0" w14:ky="0" w14:algn="b">
            <w14:srgbClr w14:val="000000"/>
          </w14:shadow>
        </w:rPr>
        <w:t xml:space="preserve">                   </w:t>
      </w:r>
      <w:r>
        <w:rPr>
          <w:noProof/>
          <w:lang w:eastAsia="pl-PL"/>
        </w:rPr>
        <w:drawing>
          <wp:inline distT="0" distB="0" distL="0" distR="0">
            <wp:extent cx="1818165" cy="767035"/>
            <wp:effectExtent l="0" t="0" r="0" b="0"/>
            <wp:docPr id="4" name="Obraz 9" descr="Zobacz obraz źródłow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165" cy="7670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14:shadow w14:blurRad="50749" w14:dist="38036" w14:dir="5400000" w14:sx="100000" w14:sy="100000" w14:kx="0" w14:ky="0" w14:algn="b">
            <w14:srgbClr w14:val="000000"/>
          </w14:shadow>
        </w:rPr>
        <w:t xml:space="preserve">          </w:t>
      </w:r>
      <w:r>
        <w:rPr>
          <w:noProof/>
          <w:lang w:eastAsia="pl-PL"/>
        </w:rPr>
        <w:drawing>
          <wp:inline distT="0" distB="0" distL="0" distR="0">
            <wp:extent cx="1740194" cy="589733"/>
            <wp:effectExtent l="0" t="0" r="0" b="817"/>
            <wp:docPr id="5" name="Obraz 8" descr="Zobacz obraz źródłow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194" cy="5897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14:shadow w14:blurRad="50749" w14:dist="38036" w14:dir="5400000" w14:sx="100000" w14:sy="100000" w14:kx="0" w14:ky="0" w14:algn="b">
            <w14:srgbClr w14:val="000000"/>
          </w14:shadow>
        </w:rPr>
        <w:t xml:space="preserve">      </w:t>
      </w:r>
      <w:r>
        <w:rPr>
          <w:noProof/>
          <w:lang w:eastAsia="pl-PL"/>
        </w:rPr>
        <w:drawing>
          <wp:inline distT="0" distB="0" distL="0" distR="0">
            <wp:extent cx="1372925" cy="705743"/>
            <wp:effectExtent l="0" t="0" r="0" b="0"/>
            <wp:docPr id="6" name="Obraz 10" descr="C:\Users\uzytkownik\Desktop\CZYSTE POWIETRZE ULOTKI ITP\logo_ugwg_cmy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2925" cy="7057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196DD1">
      <w:pgSz w:w="16839" w:h="11907" w:orient="landscape"/>
      <w:pgMar w:top="284" w:right="680" w:bottom="992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E37" w:rsidRDefault="001A0E37">
      <w:pPr>
        <w:spacing w:after="0" w:line="240" w:lineRule="auto"/>
      </w:pPr>
      <w:r>
        <w:separator/>
      </w:r>
    </w:p>
  </w:endnote>
  <w:endnote w:type="continuationSeparator" w:id="0">
    <w:p w:rsidR="001A0E37" w:rsidRDefault="001A0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E37" w:rsidRDefault="001A0E3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A0E37" w:rsidRDefault="001A0E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196DD1"/>
    <w:rsid w:val="00196DD1"/>
    <w:rsid w:val="001A0E37"/>
    <w:rsid w:val="009E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F0D17E-BD3A-4A7A-A6BE-C4DDDF1F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dc:description/>
  <cp:lastModifiedBy>uzytkownik</cp:lastModifiedBy>
  <cp:revision>2</cp:revision>
  <cp:lastPrinted>2022-10-10T10:39:00Z</cp:lastPrinted>
  <dcterms:created xsi:type="dcterms:W3CDTF">2022-10-17T10:15:00Z</dcterms:created>
  <dcterms:modified xsi:type="dcterms:W3CDTF">2022-10-17T10:15:00Z</dcterms:modified>
</cp:coreProperties>
</file>